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72AE8" w14:textId="7A7958E7" w:rsidR="00076467" w:rsidRDefault="00F77CBD" w:rsidP="00F77CB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56BB53ED" wp14:editId="7753AFEE">
                <wp:simplePos x="0" y="0"/>
                <wp:positionH relativeFrom="page">
                  <wp:posOffset>4320540</wp:posOffset>
                </wp:positionH>
                <wp:positionV relativeFrom="page">
                  <wp:posOffset>1620520</wp:posOffset>
                </wp:positionV>
                <wp:extent cx="2880000" cy="1980000"/>
                <wp:effectExtent l="0" t="0" r="3175" b="1270"/>
                <wp:wrapTopAndBottom/>
                <wp:docPr id="2026025595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000" cy="198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83977E" w14:textId="4457805C" w:rsidR="00F77CBD" w:rsidRDefault="00F77CBD" w:rsidP="00F77CBD">
                            <w:pPr>
                              <w:spacing w:after="0"/>
                            </w:pPr>
                            <w:r>
                              <w:t>Adresát</w:t>
                            </w:r>
                            <w:r>
                              <w:br/>
                              <w:t>Jméno Příjmení</w:t>
                            </w:r>
                          </w:p>
                          <w:p w14:paraId="293DDD9E" w14:textId="264F71C9" w:rsidR="00F77CBD" w:rsidRDefault="00F77CBD" w:rsidP="00F77CBD">
                            <w:pPr>
                              <w:spacing w:after="0"/>
                            </w:pPr>
                            <w:r>
                              <w:t>Ulice 123/4</w:t>
                            </w:r>
                          </w:p>
                          <w:p w14:paraId="5F61B467" w14:textId="67F257D7" w:rsidR="00F77CBD" w:rsidRDefault="00F77CBD" w:rsidP="00F77CBD">
                            <w:pPr>
                              <w:spacing w:after="0"/>
                            </w:pPr>
                            <w:r>
                              <w:t>100 00 Město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BB53ED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340.2pt;margin-top:127.6pt;width:226.75pt;height:155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" o:allowoverlap="f" filled="f" stroked="f" strokeweight=".5pt">
                <v:textbox inset="0,0,0,0">
                  <w:txbxContent>
                    <w:p w14:paraId="2583977E" w14:textId="4457805C" w:rsidR="00F77CBD" w:rsidRDefault="00F77CBD" w:rsidP="00F77CBD">
                      <w:pPr>
                        <w:spacing w:after="0"/>
                      </w:pPr>
                      <w:r>
                        <w:t>Adresát</w:t>
                      </w:r>
                      <w:r>
                        <w:br/>
                        <w:t>Jméno Příjmení</w:t>
                      </w:r>
                    </w:p>
                    <w:p w14:paraId="293DDD9E" w14:textId="264F71C9" w:rsidR="00F77CBD" w:rsidRDefault="00F77CBD" w:rsidP="00F77CBD">
                      <w:pPr>
                        <w:spacing w:after="0"/>
                      </w:pPr>
                      <w:r>
                        <w:t>Ulice 123/4</w:t>
                      </w:r>
                    </w:p>
                    <w:p w14:paraId="5F61B467" w14:textId="67F257D7" w:rsidR="00F77CBD" w:rsidRDefault="00F77CBD" w:rsidP="00F77CBD">
                      <w:pPr>
                        <w:spacing w:after="0"/>
                      </w:pPr>
                      <w:r>
                        <w:t>100 00 Město</w:t>
                      </w:r>
                    </w:p>
                  </w:txbxContent>
                </v:textbox>
                <w10:wrap type="topAndBottom" anchorx="page" anchory="page"/>
                <w10:anchorlock/>
              </v:shape>
            </w:pict>
          </mc:Fallback>
        </mc:AlternateContent>
      </w:r>
      <w:r>
        <w:t>V</w:t>
      </w:r>
      <w:r w:rsidR="00F6583E">
        <w:t xml:space="preserve">e Frýdlantě </w:t>
      </w:r>
      <w:r>
        <w:t xml:space="preserve">dne </w:t>
      </w:r>
      <w:r w:rsidR="00F6583E">
        <w:t>24. září 2025</w:t>
      </w:r>
    </w:p>
    <w:p w14:paraId="78FE42E2" w14:textId="20AB484F" w:rsidR="00F77CBD" w:rsidRPr="00F77CBD" w:rsidRDefault="00F6583E" w:rsidP="00F77CBD">
      <w:r>
        <w:t>Text dopisu</w:t>
      </w:r>
    </w:p>
    <w:p w14:paraId="7DDD07ED" w14:textId="61151D7A" w:rsidR="00F77CBD" w:rsidRPr="00F77CBD" w:rsidRDefault="00F77CBD" w:rsidP="00F77CBD">
      <w:r w:rsidRPr="00F77CBD">
        <w:rPr>
          <w:b/>
          <w:bCs/>
        </w:rPr>
        <w:t xml:space="preserve">MVDr. Hana </w:t>
      </w:r>
      <w:proofErr w:type="spellStart"/>
      <w:r w:rsidRPr="00F77CBD">
        <w:rPr>
          <w:b/>
          <w:bCs/>
        </w:rPr>
        <w:t>Altšmídová</w:t>
      </w:r>
      <w:proofErr w:type="spellEnd"/>
      <w:r w:rsidRPr="00F77CBD">
        <w:br/>
        <w:t>veterinární lékařka</w:t>
      </w:r>
    </w:p>
    <w:sectPr w:rsidR="00F77CBD" w:rsidRPr="00F77CBD" w:rsidSect="00675119">
      <w:headerReference w:type="first" r:id="rId6"/>
      <w:footerReference w:type="first" r:id="rId7"/>
      <w:pgSz w:w="11906" w:h="16838"/>
      <w:pgMar w:top="1418" w:right="2835" w:bottom="1418" w:left="1134" w:header="1984" w:footer="8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DDE49" w14:textId="77777777" w:rsidR="00E930D0" w:rsidRDefault="00E930D0" w:rsidP="00F77CBD">
      <w:r>
        <w:separator/>
      </w:r>
    </w:p>
  </w:endnote>
  <w:endnote w:type="continuationSeparator" w:id="0">
    <w:p w14:paraId="178E40A3" w14:textId="77777777" w:rsidR="00E930D0" w:rsidRDefault="00E930D0" w:rsidP="00F77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e Serif Variable">
    <w:panose1 w:val="00000000000000000000"/>
    <w:charset w:val="00"/>
    <w:family w:val="auto"/>
    <w:pitch w:val="variable"/>
    <w:sig w:usb0="A00002FF" w:usb1="4000E4FB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AEA4C" w14:textId="464D1328" w:rsidR="00675119" w:rsidRDefault="00675119">
    <w:pPr>
      <w:pStyle w:val="Zpat"/>
    </w:pPr>
    <w:r>
      <w:rPr>
        <w:noProof/>
      </w:rPr>
      <w:drawing>
        <wp:anchor distT="0" distB="0" distL="114300" distR="114300" simplePos="0" relativeHeight="251663360" behindDoc="1" locked="1" layoutInCell="1" allowOverlap="1" wp14:anchorId="15E4B76E" wp14:editId="12DB5496">
          <wp:simplePos x="0" y="0"/>
          <wp:positionH relativeFrom="page">
            <wp:posOffset>0</wp:posOffset>
          </wp:positionH>
          <wp:positionV relativeFrom="page">
            <wp:posOffset>9973310</wp:posOffset>
          </wp:positionV>
          <wp:extent cx="7560000" cy="720000"/>
          <wp:effectExtent l="0" t="0" r="0" b="0"/>
          <wp:wrapNone/>
          <wp:docPr id="1659042032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5682503" name="Grafický objekt 34568250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0F5E5" w14:textId="77777777" w:rsidR="00E930D0" w:rsidRDefault="00E930D0" w:rsidP="00F77CBD">
      <w:r>
        <w:separator/>
      </w:r>
    </w:p>
  </w:footnote>
  <w:footnote w:type="continuationSeparator" w:id="0">
    <w:p w14:paraId="5BC62801" w14:textId="77777777" w:rsidR="00E930D0" w:rsidRDefault="00E930D0" w:rsidP="00F77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36A6C" w14:textId="3FF68A44" w:rsidR="00675119" w:rsidRDefault="00675119">
    <w:pPr>
      <w:pStyle w:val="Zhlav"/>
    </w:pPr>
    <w:r>
      <w:rPr>
        <w:noProof/>
      </w:rPr>
      <w:drawing>
        <wp:anchor distT="0" distB="0" distL="114300" distR="114300" simplePos="0" relativeHeight="251661312" behindDoc="1" locked="1" layoutInCell="1" allowOverlap="1" wp14:anchorId="70232618" wp14:editId="42B1C489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720000"/>
          <wp:effectExtent l="0" t="0" r="0" b="4445"/>
          <wp:wrapNone/>
          <wp:docPr id="1862541738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724936" name="Grafický objekt 466724936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818"/>
    <w:rsid w:val="00076467"/>
    <w:rsid w:val="00196575"/>
    <w:rsid w:val="005F2818"/>
    <w:rsid w:val="00614B0F"/>
    <w:rsid w:val="00675119"/>
    <w:rsid w:val="00942BDE"/>
    <w:rsid w:val="009B4D36"/>
    <w:rsid w:val="009D5A80"/>
    <w:rsid w:val="00E930D0"/>
    <w:rsid w:val="00F6583E"/>
    <w:rsid w:val="00F77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B7C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7CBD"/>
    <w:pPr>
      <w:spacing w:after="240"/>
    </w:pPr>
    <w:rPr>
      <w:rFonts w:ascii="Late Serif Variable" w:hAnsi="Late Serif Variable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5F28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F28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F28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F28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F28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F28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F28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F28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F28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F28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F28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F28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F281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F281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F281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F281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F281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F281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F28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F28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F281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F28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F281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F281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F281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F281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F28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F281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F2818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5F281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F2818"/>
  </w:style>
  <w:style w:type="paragraph" w:styleId="Zpat">
    <w:name w:val="footer"/>
    <w:basedOn w:val="Normln"/>
    <w:link w:val="ZpatChar"/>
    <w:uiPriority w:val="99"/>
    <w:unhideWhenUsed/>
    <w:rsid w:val="005F281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F28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Fryvet_hl-papir_2025.dotx</Template>
  <TotalTime>1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Sudetype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Toman</dc:creator>
  <cp:keywords/>
  <dc:description/>
  <cp:lastModifiedBy>Jiří Toman</cp:lastModifiedBy>
  <cp:revision>2</cp:revision>
  <cp:lastPrinted>2025-09-24T13:30:00Z</cp:lastPrinted>
  <dcterms:created xsi:type="dcterms:W3CDTF">2025-09-24T13:35:00Z</dcterms:created>
  <dcterms:modified xsi:type="dcterms:W3CDTF">2025-09-24T13:35:00Z</dcterms:modified>
</cp:coreProperties>
</file>