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72AE8" w14:textId="7A7958E7" w:rsidR="00076467" w:rsidRDefault="00F77CBD" w:rsidP="00F77CBD">
      <w:r>
        <w:rPr>
          <w:noProof/>
        </w:rPr>
        <mc:AlternateContent>
          <mc:Choice Requires="wps">
            <w:drawing>
              <wp:anchor distT="1620520" distB="0" distL="114300" distR="114300" simplePos="0" relativeHeight="251659264" behindDoc="0" locked="1" layoutInCell="1" allowOverlap="0" wp14:anchorId="56BB53ED" wp14:editId="75308E31">
                <wp:simplePos x="0" y="0"/>
                <wp:positionH relativeFrom="page">
                  <wp:posOffset>4320540</wp:posOffset>
                </wp:positionH>
                <wp:positionV relativeFrom="page">
                  <wp:posOffset>1620520</wp:posOffset>
                </wp:positionV>
                <wp:extent cx="2880000" cy="1980000"/>
                <wp:effectExtent l="0" t="0" r="3175" b="1270"/>
                <wp:wrapTopAndBottom/>
                <wp:docPr id="2026025595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198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83977E" w14:textId="4457805C" w:rsidR="00F77CBD" w:rsidRDefault="00F77CBD" w:rsidP="00F77CBD">
                            <w:pPr>
                              <w:spacing w:after="0"/>
                            </w:pPr>
                            <w:r>
                              <w:t>Adresát</w:t>
                            </w:r>
                            <w:r>
                              <w:br/>
                              <w:t>Jméno Příjmení</w:t>
                            </w:r>
                          </w:p>
                          <w:p w14:paraId="293DDD9E" w14:textId="264F71C9" w:rsidR="00F77CBD" w:rsidRDefault="00F77CBD" w:rsidP="00F77CBD">
                            <w:pPr>
                              <w:spacing w:after="0"/>
                            </w:pPr>
                            <w:r>
                              <w:t>Ulice 123/4</w:t>
                            </w:r>
                          </w:p>
                          <w:p w14:paraId="5F61B467" w14:textId="67F257D7" w:rsidR="00F77CBD" w:rsidRDefault="00F77CBD" w:rsidP="00F77CBD">
                            <w:pPr>
                              <w:spacing w:after="0"/>
                            </w:pPr>
                            <w:r>
                              <w:t>100 00 Město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B53ED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40.2pt;margin-top:127.6pt;width:226.75pt;height:155.9pt;z-index:251659264;visibility:visible;mso-wrap-style:square;mso-width-percent:0;mso-height-percent:0;mso-wrap-distance-left:9pt;mso-wrap-distance-top:127.6pt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" o:allowoverlap="f" filled="f" stroked="f" strokeweight=".5pt">
                <v:textbox inset="0,0,0,0">
                  <w:txbxContent>
                    <w:p w14:paraId="2583977E" w14:textId="4457805C" w:rsidR="00F77CBD" w:rsidRDefault="00F77CBD" w:rsidP="00F77CBD">
                      <w:pPr>
                        <w:spacing w:after="0"/>
                      </w:pPr>
                      <w:r>
                        <w:t>Adresát</w:t>
                      </w:r>
                      <w:r>
                        <w:br/>
                        <w:t>Jméno Příjmení</w:t>
                      </w:r>
                    </w:p>
                    <w:p w14:paraId="293DDD9E" w14:textId="264F71C9" w:rsidR="00F77CBD" w:rsidRDefault="00F77CBD" w:rsidP="00F77CBD">
                      <w:pPr>
                        <w:spacing w:after="0"/>
                      </w:pPr>
                      <w:r>
                        <w:t>Ulice 123/4</w:t>
                      </w:r>
                    </w:p>
                    <w:p w14:paraId="5F61B467" w14:textId="67F257D7" w:rsidR="00F77CBD" w:rsidRDefault="00F77CBD" w:rsidP="00F77CBD">
                      <w:pPr>
                        <w:spacing w:after="0"/>
                      </w:pPr>
                      <w:r>
                        <w:t>100 00 Město</w:t>
                      </w:r>
                    </w:p>
                  </w:txbxContent>
                </v:textbox>
                <w10:wrap type="topAndBottom" anchorx="page" anchory="page"/>
                <w10:anchorlock/>
              </v:shape>
            </w:pict>
          </mc:Fallback>
        </mc:AlternateContent>
      </w:r>
      <w:r>
        <w:t>V</w:t>
      </w:r>
      <w:r w:rsidR="00F6583E">
        <w:t xml:space="preserve">e Frýdlantě </w:t>
      </w:r>
      <w:r>
        <w:t xml:space="preserve">dne </w:t>
      </w:r>
      <w:r w:rsidR="00F6583E">
        <w:t>24. září 2025</w:t>
      </w:r>
    </w:p>
    <w:p w14:paraId="78FE42E2" w14:textId="20AB484F" w:rsidR="00F77CBD" w:rsidRPr="00F77CBD" w:rsidRDefault="00F6583E" w:rsidP="00F77CBD">
      <w:r>
        <w:t>Text dopisu</w:t>
      </w:r>
    </w:p>
    <w:p w14:paraId="7DDD07ED" w14:textId="61151D7A" w:rsidR="00F77CBD" w:rsidRPr="00F77CBD" w:rsidRDefault="00F77CBD" w:rsidP="00F77CBD">
      <w:r w:rsidRPr="00F77CBD">
        <w:rPr>
          <w:b/>
          <w:bCs/>
        </w:rPr>
        <w:t xml:space="preserve">MVDr. Hana </w:t>
      </w:r>
      <w:proofErr w:type="spellStart"/>
      <w:r w:rsidRPr="00F77CBD">
        <w:rPr>
          <w:b/>
          <w:bCs/>
        </w:rPr>
        <w:t>Altšmídová</w:t>
      </w:r>
      <w:proofErr w:type="spellEnd"/>
      <w:r w:rsidRPr="00F77CBD">
        <w:br/>
        <w:t>veterinární lékařka</w:t>
      </w:r>
    </w:p>
    <w:sectPr w:rsidR="00F77CBD" w:rsidRPr="00F77CBD" w:rsidSect="00675119">
      <w:pgSz w:w="11906" w:h="16838"/>
      <w:pgMar w:top="1418" w:right="2835" w:bottom="1418" w:left="1134" w:header="1984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52B18" w14:textId="77777777" w:rsidR="005C6695" w:rsidRDefault="005C6695" w:rsidP="00F77CBD">
      <w:r>
        <w:separator/>
      </w:r>
    </w:p>
  </w:endnote>
  <w:endnote w:type="continuationSeparator" w:id="0">
    <w:p w14:paraId="732E58D9" w14:textId="77777777" w:rsidR="005C6695" w:rsidRDefault="005C6695" w:rsidP="00F77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e Serif Variable">
    <w:panose1 w:val="00000000000000000000"/>
    <w:charset w:val="00"/>
    <w:family w:val="auto"/>
    <w:pitch w:val="variable"/>
    <w:sig w:usb0="A00002FF" w:usb1="4000E4FB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51E47" w14:textId="77777777" w:rsidR="005C6695" w:rsidRDefault="005C6695" w:rsidP="00F77CBD">
      <w:r>
        <w:separator/>
      </w:r>
    </w:p>
  </w:footnote>
  <w:footnote w:type="continuationSeparator" w:id="0">
    <w:p w14:paraId="189A85A4" w14:textId="77777777" w:rsidR="005C6695" w:rsidRDefault="005C6695" w:rsidP="00F77C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18"/>
    <w:rsid w:val="00076467"/>
    <w:rsid w:val="00196575"/>
    <w:rsid w:val="005C6695"/>
    <w:rsid w:val="005F2818"/>
    <w:rsid w:val="00614B0F"/>
    <w:rsid w:val="00675119"/>
    <w:rsid w:val="00942BDE"/>
    <w:rsid w:val="009B4D36"/>
    <w:rsid w:val="009D5A80"/>
    <w:rsid w:val="00DC1E90"/>
    <w:rsid w:val="00F6583E"/>
    <w:rsid w:val="00F7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B7C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7CBD"/>
    <w:pPr>
      <w:spacing w:after="240"/>
    </w:pPr>
    <w:rPr>
      <w:rFonts w:ascii="Late Serif Variable" w:hAnsi="Late Serif Variable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5F28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F28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2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2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2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28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28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28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28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2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F2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2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281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281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28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28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28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28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28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2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28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F2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F28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28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28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281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2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281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2818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F28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F2818"/>
  </w:style>
  <w:style w:type="paragraph" w:styleId="Zpat">
    <w:name w:val="footer"/>
    <w:basedOn w:val="Normln"/>
    <w:link w:val="ZpatChar"/>
    <w:uiPriority w:val="99"/>
    <w:unhideWhenUsed/>
    <w:rsid w:val="005F28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F2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Fryvet_hl-papir_cisty_2025.dotx</Template>
  <TotalTime>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Sudetype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Toman</dc:creator>
  <cp:keywords/>
  <dc:description/>
  <cp:lastModifiedBy>Jiří Toman</cp:lastModifiedBy>
  <cp:revision>2</cp:revision>
  <cp:lastPrinted>2025-09-24T13:30:00Z</cp:lastPrinted>
  <dcterms:created xsi:type="dcterms:W3CDTF">2025-09-24T13:36:00Z</dcterms:created>
  <dcterms:modified xsi:type="dcterms:W3CDTF">2025-09-24T13:36:00Z</dcterms:modified>
</cp:coreProperties>
</file>